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AB9D7" w14:textId="19A3F7BE" w:rsidR="00A76658" w:rsidRPr="00EE2600" w:rsidRDefault="00EE2600" w:rsidP="00EE2600">
      <w:pPr>
        <w:pStyle w:val="Heading1"/>
      </w:pPr>
      <w:r>
        <w:t>Survey on student’s attitudes toward cultural diversity</w:t>
      </w:r>
    </w:p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A8072FA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0C483E08" w14:textId="77777777" w:rsidR="00953CB5" w:rsidRPr="00D91840" w:rsidRDefault="00953CB5" w:rsidP="00D91840">
            <w:r>
              <w:t>Name:</w:t>
            </w:r>
          </w:p>
        </w:tc>
      </w:tr>
      <w:tr w:rsidR="00953CB5" w:rsidRPr="00D91840" w14:paraId="54006632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CC7B1E5" w14:textId="77777777" w:rsidR="00953CB5" w:rsidRPr="00D91840" w:rsidRDefault="00953CB5" w:rsidP="00D91840">
            <w:r w:rsidRPr="00D91840">
              <w:t>Age</w:t>
            </w:r>
            <w:r>
              <w:t>:</w:t>
            </w:r>
          </w:p>
        </w:tc>
      </w:tr>
      <w:tr w:rsidR="00953CB5" w:rsidRPr="00D91840" w14:paraId="5352412D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2E5D7B5C" w14:textId="77777777" w:rsidR="00953CB5" w:rsidRPr="00D91840" w:rsidRDefault="00953CB5" w:rsidP="00D91840">
            <w:r w:rsidRPr="00D91840">
              <w:t>Gender</w:t>
            </w:r>
            <w:r>
              <w:t>:</w:t>
            </w:r>
          </w:p>
        </w:tc>
      </w:tr>
    </w:tbl>
    <w:p w14:paraId="159B4380" w14:textId="77777777" w:rsidR="00A76658" w:rsidRDefault="00A76658" w:rsidP="00A76658">
      <w:pPr>
        <w:pStyle w:val="Directions"/>
      </w:pPr>
      <w:r w:rsidRPr="00D91840">
        <w:t xml:space="preserve">For each </w:t>
      </w:r>
      <w:r>
        <w:t>item identified</w:t>
      </w:r>
      <w:r w:rsidRPr="00D91840">
        <w:t xml:space="preserve"> </w:t>
      </w:r>
      <w:r>
        <w:t xml:space="preserve">below, circle the number </w:t>
      </w:r>
      <w:r>
        <w:br/>
        <w:t xml:space="preserve">to the </w:t>
      </w:r>
      <w:r w:rsidRPr="00D91840">
        <w:t xml:space="preserve">right that best fits your </w:t>
      </w:r>
      <w:r>
        <w:t>judgment of its quality</w:t>
      </w:r>
      <w:r w:rsidRPr="00D91840">
        <w:t xml:space="preserve">. </w:t>
      </w:r>
      <w:r>
        <w:br/>
      </w:r>
      <w:r w:rsidRPr="00D91840">
        <w:t xml:space="preserve">Use the </w:t>
      </w:r>
      <w:r w:rsidR="00DF4F9E">
        <w:t xml:space="preserve">rating </w:t>
      </w:r>
      <w:r w:rsidRPr="00D91840">
        <w:t xml:space="preserve">scale to </w:t>
      </w:r>
      <w:r>
        <w:t>select the quality number.</w:t>
      </w:r>
    </w:p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840"/>
        <w:gridCol w:w="504"/>
        <w:gridCol w:w="504"/>
        <w:gridCol w:w="504"/>
        <w:gridCol w:w="504"/>
        <w:gridCol w:w="504"/>
      </w:tblGrid>
      <w:tr w:rsidR="00864C6B" w:rsidRPr="00D91840" w14:paraId="10429C45" w14:textId="77777777" w:rsidTr="00DF4F9E">
        <w:trPr>
          <w:trHeight w:val="180"/>
          <w:jc w:val="center"/>
        </w:trPr>
        <w:tc>
          <w:tcPr>
            <w:tcW w:w="6840" w:type="dxa"/>
            <w:vMerge w:val="restart"/>
            <w:shd w:val="clear" w:color="auto" w:fill="D9D9D9" w:themeFill="background1" w:themeFillShade="D9"/>
            <w:vAlign w:val="center"/>
          </w:tcPr>
          <w:p w14:paraId="00794B6A" w14:textId="77777777" w:rsidR="00864C6B" w:rsidRPr="00DF29B3" w:rsidRDefault="00864C6B" w:rsidP="00A76658">
            <w:pPr>
              <w:pStyle w:val="Heading2"/>
            </w:pPr>
            <w:r w:rsidRPr="00DF29B3">
              <w:t>Survey Item</w:t>
            </w:r>
          </w:p>
        </w:tc>
        <w:tc>
          <w:tcPr>
            <w:tcW w:w="2520" w:type="dxa"/>
            <w:gridSpan w:val="5"/>
            <w:tcBorders>
              <w:bottom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84EC0AE" w14:textId="77777777" w:rsidR="00864C6B" w:rsidRPr="00864C6B" w:rsidRDefault="00864C6B" w:rsidP="00DF4F9E">
            <w:pPr>
              <w:pStyle w:val="Heading2"/>
            </w:pPr>
            <w:r w:rsidRPr="00DF29B3">
              <w:t>Scale</w:t>
            </w:r>
          </w:p>
        </w:tc>
      </w:tr>
      <w:tr w:rsidR="002076B8" w:rsidRPr="00D91840" w14:paraId="6AA7E274" w14:textId="77777777" w:rsidTr="00485442">
        <w:trPr>
          <w:trHeight w:val="1442"/>
          <w:jc w:val="center"/>
        </w:trPr>
        <w:tc>
          <w:tcPr>
            <w:tcW w:w="6840" w:type="dxa"/>
            <w:vMerge/>
            <w:shd w:val="clear" w:color="auto" w:fill="D9D9D9" w:themeFill="background1" w:themeFillShade="D9"/>
            <w:vAlign w:val="center"/>
          </w:tcPr>
          <w:p w14:paraId="6671C5D3" w14:textId="77777777" w:rsidR="00864C6B" w:rsidRPr="00DF29B3" w:rsidRDefault="00864C6B" w:rsidP="00DF29B3">
            <w:pPr>
              <w:pStyle w:val="Heading2"/>
            </w:pPr>
          </w:p>
        </w:tc>
        <w:tc>
          <w:tcPr>
            <w:tcW w:w="5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tcMar>
              <w:left w:w="173" w:type="dxa"/>
              <w:right w:w="173" w:type="dxa"/>
            </w:tcMar>
            <w:vAlign w:val="center"/>
          </w:tcPr>
          <w:p w14:paraId="35BF29C9" w14:textId="77777777" w:rsidR="00864C6B" w:rsidRPr="00DF29B3" w:rsidRDefault="00864C6B" w:rsidP="00DF29B3">
            <w:pPr>
              <w:pStyle w:val="Heading3"/>
            </w:pPr>
            <w:r>
              <w:t>Poor</w:t>
            </w:r>
          </w:p>
        </w:tc>
        <w:tc>
          <w:tcPr>
            <w:tcW w:w="1512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1B2E0B6" w14:textId="77777777" w:rsidR="00864C6B" w:rsidRPr="00DF29B3" w:rsidRDefault="00864C6B" w:rsidP="00DF29B3">
            <w:pPr>
              <w:pStyle w:val="Heading3"/>
            </w:pPr>
            <w:r>
              <w:t>Good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tcMar>
              <w:left w:w="202" w:type="dxa"/>
              <w:right w:w="202" w:type="dxa"/>
            </w:tcMar>
            <w:vAlign w:val="center"/>
          </w:tcPr>
          <w:p w14:paraId="46634DAE" w14:textId="77777777" w:rsidR="00864C6B" w:rsidRPr="00DF29B3" w:rsidRDefault="00864C6B" w:rsidP="00DF29B3">
            <w:pPr>
              <w:pStyle w:val="Heading3"/>
            </w:pPr>
            <w:r>
              <w:t>Excellent</w:t>
            </w:r>
          </w:p>
        </w:tc>
      </w:tr>
      <w:tr w:rsidR="002076B8" w:rsidRPr="00D91840" w14:paraId="68B5C64E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45A76F9B" w14:textId="6350EFF8" w:rsidR="00F264D5" w:rsidRPr="00D91840" w:rsidRDefault="00F264D5" w:rsidP="00C02BF8">
            <w:pPr>
              <w:pStyle w:val="NumberedList"/>
            </w:pPr>
            <w:r>
              <w:t>Cultural diversity is a negative force in the development of UAE society.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37163A0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007D48D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77226D8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14935F6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0A80432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6BA6E254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20859DDE" w14:textId="704609DB" w:rsidR="00D91840" w:rsidRPr="00D91840" w:rsidRDefault="0098545F" w:rsidP="0098545F">
            <w:pPr>
              <w:pStyle w:val="NumberedList"/>
            </w:pPr>
            <w:r>
              <w:t xml:space="preserve">Students should give up their cultural believes to fit in with other students from different culture. 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10606F8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F463036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2B45278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ACCB10B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9B0B89A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4082E3DF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7C45B06A" w14:textId="369411AF" w:rsidR="00D91840" w:rsidRPr="00D91840" w:rsidRDefault="00F264D5" w:rsidP="00F264D5">
            <w:pPr>
              <w:pStyle w:val="NumberedList"/>
            </w:pPr>
            <w:r>
              <w:t xml:space="preserve">I feel comfortable around students from different culture. 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88DD51C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4355DBB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E597825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962F989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50BCB4B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12EDF8A3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786CC3DD" w14:textId="743188D6" w:rsidR="00D91840" w:rsidRPr="00D91840" w:rsidRDefault="0098545F" w:rsidP="0098545F">
            <w:pPr>
              <w:pStyle w:val="NumberedList"/>
            </w:pPr>
            <w:r>
              <w:t xml:space="preserve">Educational activities should represent a wide variety of cultures. 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FA2FE07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AF83F6A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0A59C81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C71AFEB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076A6E8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47356B6A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4E683D7C" w14:textId="260354F2" w:rsidR="00D91840" w:rsidRPr="00D91840" w:rsidRDefault="00446A14" w:rsidP="00446A14">
            <w:pPr>
              <w:pStyle w:val="NumberedList"/>
            </w:pPr>
            <w:r>
              <w:t xml:space="preserve">I enjoy being around people who are different from me. 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00BA7B3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A2D35DA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377AC09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10FA5D1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05926E2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7B7C6A65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6766AE00" w14:textId="59DEA62A" w:rsidR="00536FEE" w:rsidRPr="00D91840" w:rsidRDefault="00536FEE" w:rsidP="00536FEE">
            <w:pPr>
              <w:pStyle w:val="NumberedList"/>
            </w:pPr>
            <w:r>
              <w:t>All students should learn about cultural differences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92E36CD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CF93988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020CED3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5AB6C3D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C64361B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502BAB36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6F0A948F" w14:textId="36F4835F" w:rsidR="00D91840" w:rsidRPr="00D91840" w:rsidRDefault="00536FEE" w:rsidP="00536FEE">
            <w:pPr>
              <w:pStyle w:val="NumberedList"/>
            </w:pPr>
            <w:r w:rsidRPr="00536FEE">
              <w:t>Students should be taught to respect those who are different</w:t>
            </w:r>
            <w:r>
              <w:t xml:space="preserve"> </w:t>
            </w:r>
            <w:r w:rsidRPr="00536FEE">
              <w:rPr>
                <w:rFonts w:ascii="Calibri" w:hAnsi="Calibri"/>
                <w:spacing w:val="0"/>
                <w:szCs w:val="18"/>
              </w:rPr>
              <w:t>from themselves.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3F21323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8D4C974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64159A2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418644E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6CCF6FB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511A95CE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36542104" w14:textId="2FE234F1" w:rsidR="00D91840" w:rsidRPr="00D91840" w:rsidRDefault="00CF32E9" w:rsidP="00CF32E9">
            <w:pPr>
              <w:pStyle w:val="NumberedList"/>
            </w:pPr>
            <w:r>
              <w:t xml:space="preserve">Each student should have an equal opportunity to learn and succeed in </w:t>
            </w:r>
            <w:r w:rsidR="00645200">
              <w:t>Education</w:t>
            </w:r>
            <w:r>
              <w:t xml:space="preserve"> 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4836D98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1104393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7FD32B2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78EBDC4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A12DFA5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5526CC03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03F1EA03" w14:textId="380ED7F9" w:rsidR="00D91840" w:rsidRPr="00D91840" w:rsidRDefault="002019B1" w:rsidP="002019B1">
            <w:pPr>
              <w:pStyle w:val="NumberedList"/>
            </w:pPr>
            <w:r w:rsidRPr="002019B1">
              <w:t>In education, it does not matter if a student is rich or poor,</w:t>
            </w:r>
            <w:r>
              <w:t xml:space="preserve"> </w:t>
            </w:r>
            <w:r w:rsidRPr="002019B1">
              <w:rPr>
                <w:rFonts w:ascii="Calibri" w:hAnsi="Calibri"/>
                <w:spacing w:val="0"/>
                <w:szCs w:val="18"/>
              </w:rPr>
              <w:t>everyone should have the same chance to succeed.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2AB3753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D765ADF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088F042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075E640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60EE9AA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34EADFB6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4C6D8434" w14:textId="69E82883" w:rsidR="00D91840" w:rsidRPr="00743125" w:rsidRDefault="00743125" w:rsidP="00743125">
            <w:pPr>
              <w:pStyle w:val="NumberedList"/>
            </w:pPr>
            <w:r w:rsidRPr="00743125">
              <w:t>Education should help students develop respect for themselves</w:t>
            </w:r>
            <w:r>
              <w:t xml:space="preserve"> </w:t>
            </w:r>
            <w:r w:rsidRPr="00743125">
              <w:rPr>
                <w:rFonts w:ascii="Calibri" w:hAnsi="Calibri"/>
                <w:spacing w:val="0"/>
                <w:szCs w:val="18"/>
              </w:rPr>
              <w:t>and others.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075950F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9E435F1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2F6420F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C50F551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8E00349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236731A6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31951AF1" w14:textId="130E5C16" w:rsidR="00D91840" w:rsidRPr="00743125" w:rsidRDefault="00743125" w:rsidP="00342BB9">
            <w:pPr>
              <w:pStyle w:val="NumberedList"/>
              <w:rPr>
                <w:rFonts w:ascii="Calibri" w:hAnsi="Calibri"/>
                <w:szCs w:val="18"/>
              </w:rPr>
            </w:pPr>
            <w:r w:rsidRPr="00743125">
              <w:rPr>
                <w:rFonts w:ascii="Calibri" w:hAnsi="Calibri"/>
                <w:spacing w:val="0"/>
                <w:szCs w:val="18"/>
              </w:rPr>
              <w:t>Students should feel pride in their heritage.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0375084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5189DF0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C6FCCB1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80C673D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EE146D4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7C15F9EC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48E85FE2" w14:textId="6F630166" w:rsidR="00D91840" w:rsidRPr="000D59DD" w:rsidRDefault="000D59DD" w:rsidP="00342BB9">
            <w:pPr>
              <w:pStyle w:val="NumberedList"/>
              <w:rPr>
                <w:szCs w:val="18"/>
              </w:rPr>
            </w:pPr>
            <w:r w:rsidRPr="000D59DD">
              <w:rPr>
                <w:spacing w:val="0"/>
                <w:szCs w:val="18"/>
              </w:rPr>
              <w:t>Minority students are hard to work with.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5B32BE2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5A73B38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B979D13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271B18E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EB54B49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3314C1" w:rsidRPr="00D91840" w14:paraId="11B924D6" w14:textId="77777777" w:rsidTr="003314C1">
        <w:trPr>
          <w:trHeight w:val="360"/>
          <w:jc w:val="center"/>
        </w:trPr>
        <w:tc>
          <w:tcPr>
            <w:tcW w:w="6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07DD7157" w14:textId="7E2C9187" w:rsidR="003314C1" w:rsidRPr="00E14B3B" w:rsidRDefault="003314C1" w:rsidP="00D60C7D">
            <w:pPr>
              <w:pStyle w:val="NumberedList"/>
              <w:rPr>
                <w:spacing w:val="0"/>
                <w:szCs w:val="18"/>
              </w:rPr>
            </w:pPr>
            <w:r>
              <w:rPr>
                <w:spacing w:val="0"/>
                <w:szCs w:val="18"/>
              </w:rPr>
              <w:t>Cultural diversity is a valuable resource and should be preserved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551CE93" w14:textId="4D9621EF" w:rsidR="003314C1" w:rsidRPr="00D91840" w:rsidRDefault="003314C1" w:rsidP="00D60C7D">
            <w:pPr>
              <w:pStyle w:val="Numbers"/>
            </w:pPr>
            <w:r>
              <w:t>1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E6ED18B" w14:textId="13A09CE0" w:rsidR="003314C1" w:rsidRPr="00D91840" w:rsidRDefault="003314C1" w:rsidP="00D60C7D">
            <w:pPr>
              <w:pStyle w:val="Numbers"/>
            </w:pPr>
            <w:r>
              <w:t>2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C6989CD" w14:textId="13AF090E" w:rsidR="003314C1" w:rsidRPr="00D91840" w:rsidRDefault="003314C1" w:rsidP="00D60C7D">
            <w:pPr>
              <w:pStyle w:val="Numbers"/>
            </w:pPr>
            <w:r>
              <w:t>3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7D8622D" w14:textId="3CFB2318" w:rsidR="003314C1" w:rsidRPr="00D91840" w:rsidRDefault="003314C1" w:rsidP="00D60C7D">
            <w:pPr>
              <w:pStyle w:val="Numbers"/>
            </w:pPr>
            <w:r>
              <w:t>4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33B36FC" w14:textId="097E34BA" w:rsidR="003314C1" w:rsidRPr="00D91840" w:rsidRDefault="003314C1" w:rsidP="00D60C7D">
            <w:pPr>
              <w:pStyle w:val="Numbers"/>
            </w:pPr>
            <w:r>
              <w:t>5</w:t>
            </w:r>
          </w:p>
        </w:tc>
      </w:tr>
      <w:tr w:rsidR="003314C1" w:rsidRPr="00D91840" w14:paraId="152983F4" w14:textId="77777777" w:rsidTr="003314C1">
        <w:trPr>
          <w:trHeight w:val="360"/>
          <w:jc w:val="center"/>
        </w:trPr>
        <w:tc>
          <w:tcPr>
            <w:tcW w:w="6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06C6DD92" w14:textId="6B60FE85" w:rsidR="003314C1" w:rsidRPr="00E14B3B" w:rsidRDefault="003314C1" w:rsidP="00C33FDB">
            <w:pPr>
              <w:pStyle w:val="NumberedList"/>
              <w:rPr>
                <w:spacing w:val="0"/>
                <w:szCs w:val="18"/>
              </w:rPr>
            </w:pPr>
            <w:r>
              <w:rPr>
                <w:spacing w:val="0"/>
                <w:szCs w:val="18"/>
              </w:rPr>
              <w:t xml:space="preserve">I frequently think about multicultural issues 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62EDA85" w14:textId="49B9715A" w:rsidR="003314C1" w:rsidRPr="00D91840" w:rsidRDefault="003314C1" w:rsidP="00D60C7D">
            <w:pPr>
              <w:pStyle w:val="Numbers"/>
            </w:pPr>
            <w:r>
              <w:t>1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E81E7CD" w14:textId="6A3E62DC" w:rsidR="003314C1" w:rsidRPr="00D91840" w:rsidRDefault="003314C1" w:rsidP="00D60C7D">
            <w:pPr>
              <w:pStyle w:val="Numbers"/>
            </w:pPr>
            <w:r>
              <w:t>2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8A661E3" w14:textId="7663719A" w:rsidR="003314C1" w:rsidRPr="00D91840" w:rsidRDefault="003314C1" w:rsidP="00D60C7D">
            <w:pPr>
              <w:pStyle w:val="Numbers"/>
            </w:pPr>
            <w:r>
              <w:t>3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2062712" w14:textId="600A1F6C" w:rsidR="003314C1" w:rsidRPr="00D91840" w:rsidRDefault="003314C1" w:rsidP="00D60C7D">
            <w:pPr>
              <w:pStyle w:val="Numbers"/>
            </w:pPr>
            <w:r>
              <w:t>4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1159CB4" w14:textId="7F646373" w:rsidR="003314C1" w:rsidRPr="00D91840" w:rsidRDefault="003314C1" w:rsidP="00D60C7D">
            <w:pPr>
              <w:pStyle w:val="Numbers"/>
            </w:pPr>
            <w:r>
              <w:t>5</w:t>
            </w:r>
          </w:p>
        </w:tc>
      </w:tr>
      <w:tr w:rsidR="003314C1" w:rsidRPr="00D91840" w14:paraId="6DF66066" w14:textId="77777777" w:rsidTr="003314C1">
        <w:trPr>
          <w:trHeight w:val="360"/>
          <w:jc w:val="center"/>
        </w:trPr>
        <w:tc>
          <w:tcPr>
            <w:tcW w:w="6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4B7E3F4" w14:textId="4417080C" w:rsidR="003314C1" w:rsidRPr="00E14B3B" w:rsidRDefault="003314C1" w:rsidP="00D60C7D">
            <w:pPr>
              <w:pStyle w:val="NumberedList"/>
              <w:rPr>
                <w:spacing w:val="0"/>
                <w:szCs w:val="18"/>
              </w:rPr>
            </w:pPr>
            <w:r>
              <w:rPr>
                <w:spacing w:val="0"/>
                <w:szCs w:val="18"/>
              </w:rPr>
              <w:t xml:space="preserve">Learning about cultural diversity has nit much on an effect on me. 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DB1104F" w14:textId="49481E39" w:rsidR="003314C1" w:rsidRPr="00D91840" w:rsidRDefault="003314C1" w:rsidP="00D60C7D">
            <w:pPr>
              <w:pStyle w:val="Numbers"/>
            </w:pPr>
            <w:r>
              <w:t>1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CCB8C87" w14:textId="6EBC5CD3" w:rsidR="003314C1" w:rsidRPr="00D91840" w:rsidRDefault="003314C1" w:rsidP="00D60C7D">
            <w:pPr>
              <w:pStyle w:val="Numbers"/>
            </w:pPr>
            <w:r>
              <w:t>2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7DAEB1D" w14:textId="4B420EFA" w:rsidR="003314C1" w:rsidRPr="00D91840" w:rsidRDefault="003314C1" w:rsidP="00D60C7D">
            <w:pPr>
              <w:pStyle w:val="Numbers"/>
            </w:pPr>
            <w:r>
              <w:t>3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47A89BC" w14:textId="40455E45" w:rsidR="003314C1" w:rsidRPr="00D91840" w:rsidRDefault="003314C1" w:rsidP="00D60C7D">
            <w:pPr>
              <w:pStyle w:val="Numbers"/>
            </w:pPr>
            <w:r>
              <w:t>4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C02AEBD" w14:textId="403E418D" w:rsidR="003314C1" w:rsidRPr="00D91840" w:rsidRDefault="003314C1" w:rsidP="00D60C7D">
            <w:pPr>
              <w:pStyle w:val="Numbers"/>
            </w:pPr>
            <w:r>
              <w:t>5</w:t>
            </w:r>
          </w:p>
        </w:tc>
      </w:tr>
      <w:tr w:rsidR="003314C1" w:rsidRPr="00D91840" w14:paraId="6AB6A724" w14:textId="77777777" w:rsidTr="003314C1">
        <w:trPr>
          <w:trHeight w:val="360"/>
          <w:jc w:val="center"/>
        </w:trPr>
        <w:tc>
          <w:tcPr>
            <w:tcW w:w="6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FDD1DCC" w14:textId="7AA387DD" w:rsidR="003314C1" w:rsidRPr="00E14B3B" w:rsidRDefault="003314C1" w:rsidP="00D60C7D">
            <w:pPr>
              <w:pStyle w:val="NumberedList"/>
              <w:rPr>
                <w:spacing w:val="0"/>
                <w:szCs w:val="18"/>
              </w:rPr>
            </w:pPr>
            <w:r>
              <w:rPr>
                <w:spacing w:val="0"/>
                <w:szCs w:val="18"/>
              </w:rPr>
              <w:t xml:space="preserve">I’m used to being around people of various cultures. 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0CCCE97" w14:textId="2F6598D0" w:rsidR="003314C1" w:rsidRPr="00D91840" w:rsidRDefault="003314C1" w:rsidP="00D60C7D">
            <w:pPr>
              <w:pStyle w:val="Numbers"/>
            </w:pPr>
            <w:r>
              <w:t>1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C1E222A" w14:textId="67A42E30" w:rsidR="003314C1" w:rsidRPr="00D91840" w:rsidRDefault="003314C1" w:rsidP="00D60C7D">
            <w:pPr>
              <w:pStyle w:val="Numbers"/>
            </w:pPr>
            <w:r>
              <w:t>2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B117EA6" w14:textId="208CE458" w:rsidR="003314C1" w:rsidRPr="00D91840" w:rsidRDefault="003314C1" w:rsidP="00D60C7D">
            <w:pPr>
              <w:pStyle w:val="Numbers"/>
            </w:pPr>
            <w:r>
              <w:t>3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9347FFF" w14:textId="5820D5F0" w:rsidR="003314C1" w:rsidRPr="00D91840" w:rsidRDefault="003314C1" w:rsidP="00D60C7D">
            <w:pPr>
              <w:pStyle w:val="Numbers"/>
            </w:pPr>
            <w:r>
              <w:t>4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E1F1D5F" w14:textId="7EBC4D72" w:rsidR="003314C1" w:rsidRPr="00D91840" w:rsidRDefault="003314C1" w:rsidP="00D60C7D">
            <w:pPr>
              <w:pStyle w:val="Numbers"/>
            </w:pPr>
            <w:r>
              <w:t>5</w:t>
            </w:r>
          </w:p>
        </w:tc>
      </w:tr>
      <w:tr w:rsidR="003314C1" w:rsidRPr="00D91840" w14:paraId="1219FD09" w14:textId="77777777" w:rsidTr="003314C1">
        <w:trPr>
          <w:trHeight w:val="360"/>
          <w:jc w:val="center"/>
        </w:trPr>
        <w:tc>
          <w:tcPr>
            <w:tcW w:w="6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C3703EA" w14:textId="4427DE76" w:rsidR="003314C1" w:rsidRPr="00E14B3B" w:rsidRDefault="003314C1" w:rsidP="00D60C7D">
            <w:pPr>
              <w:pStyle w:val="NumberedList"/>
              <w:rPr>
                <w:spacing w:val="0"/>
                <w:szCs w:val="18"/>
              </w:rPr>
            </w:pPr>
            <w:r>
              <w:rPr>
                <w:spacing w:val="0"/>
                <w:szCs w:val="18"/>
              </w:rPr>
              <w:t xml:space="preserve">I would rather have native language teachers to teach me in the school. 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59E212A" w14:textId="18F418E2" w:rsidR="003314C1" w:rsidRPr="00D91840" w:rsidRDefault="003314C1" w:rsidP="00D60C7D">
            <w:pPr>
              <w:pStyle w:val="Numbers"/>
            </w:pPr>
            <w:r>
              <w:t>1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E6B3D84" w14:textId="676B635A" w:rsidR="003314C1" w:rsidRPr="00D91840" w:rsidRDefault="003314C1" w:rsidP="00D60C7D">
            <w:pPr>
              <w:pStyle w:val="Numbers"/>
            </w:pPr>
            <w:r>
              <w:t>2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323FB6B" w14:textId="1DCF57F4" w:rsidR="003314C1" w:rsidRPr="00D91840" w:rsidRDefault="003314C1" w:rsidP="00D60C7D">
            <w:pPr>
              <w:pStyle w:val="Numbers"/>
            </w:pPr>
            <w:r>
              <w:t>3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6712B7C" w14:textId="366DE077" w:rsidR="003314C1" w:rsidRPr="00D91840" w:rsidRDefault="003314C1" w:rsidP="00D60C7D">
            <w:pPr>
              <w:pStyle w:val="Numbers"/>
            </w:pPr>
            <w:r>
              <w:t>4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E9E185F" w14:textId="3049113E" w:rsidR="003314C1" w:rsidRPr="00D91840" w:rsidRDefault="003314C1" w:rsidP="00D60C7D">
            <w:pPr>
              <w:pStyle w:val="Numbers"/>
            </w:pPr>
            <w:r>
              <w:t>5</w:t>
            </w:r>
          </w:p>
        </w:tc>
      </w:tr>
    </w:tbl>
    <w:p w14:paraId="7221BABB" w14:textId="77777777" w:rsidR="003B4B31" w:rsidRPr="00D91840" w:rsidRDefault="003B4B31" w:rsidP="00D91840">
      <w:bookmarkStart w:id="0" w:name="_GoBack"/>
      <w:bookmarkEnd w:id="0"/>
    </w:p>
    <w:sectPr w:rsidR="003B4B31" w:rsidRPr="00D91840" w:rsidSect="0086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1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BF8"/>
    <w:rsid w:val="0008365A"/>
    <w:rsid w:val="000D59DD"/>
    <w:rsid w:val="001D2C54"/>
    <w:rsid w:val="002019B1"/>
    <w:rsid w:val="002076B8"/>
    <w:rsid w:val="002A3747"/>
    <w:rsid w:val="003314C1"/>
    <w:rsid w:val="00342BB9"/>
    <w:rsid w:val="003B4B31"/>
    <w:rsid w:val="00446A14"/>
    <w:rsid w:val="00485442"/>
    <w:rsid w:val="004B5F59"/>
    <w:rsid w:val="005252B5"/>
    <w:rsid w:val="00536FEE"/>
    <w:rsid w:val="005D46B0"/>
    <w:rsid w:val="00645200"/>
    <w:rsid w:val="00713420"/>
    <w:rsid w:val="00743125"/>
    <w:rsid w:val="007A52A3"/>
    <w:rsid w:val="00864C6B"/>
    <w:rsid w:val="00915199"/>
    <w:rsid w:val="009508D9"/>
    <w:rsid w:val="00952E17"/>
    <w:rsid w:val="00953CB5"/>
    <w:rsid w:val="0098545F"/>
    <w:rsid w:val="009C27A8"/>
    <w:rsid w:val="00A76658"/>
    <w:rsid w:val="00AD1109"/>
    <w:rsid w:val="00C02BF8"/>
    <w:rsid w:val="00C33FDB"/>
    <w:rsid w:val="00CF32E9"/>
    <w:rsid w:val="00D91840"/>
    <w:rsid w:val="00DB072C"/>
    <w:rsid w:val="00DF29B3"/>
    <w:rsid w:val="00DF4F9E"/>
    <w:rsid w:val="00E14B3B"/>
    <w:rsid w:val="00EE2600"/>
    <w:rsid w:val="00F264D5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26C25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link w:val="Heading1Char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EE2600"/>
    <w:rPr>
      <w:rFonts w:asciiTheme="majorHAnsi" w:hAnsiTheme="majorHAnsi"/>
      <w:caps/>
      <w:spacing w:val="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Reemani/Library/Containers/com.microsoft.Word/Data/Library/Caches/TM02809195/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749893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2012-01-03T20:42:00+00:00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1419636</Value>
      <Value>1419637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TP102809194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B8E2039-9881-4B2B-8297-9DC4E51DC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B54E58-DAED-4A71-A7A8-418CBC48730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quality.dotx</Template>
  <TotalTime>13</TotalTime>
  <Pages>2</Pages>
  <Words>242</Words>
  <Characters>1381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>Microsoft Corporation</Company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reem office</dc:creator>
  <cp:lastModifiedBy>reem office</cp:lastModifiedBy>
  <cp:revision>20</cp:revision>
  <cp:lastPrinted>2004-02-20T15:06:00Z</cp:lastPrinted>
  <dcterms:created xsi:type="dcterms:W3CDTF">2017-11-18T17:15:00Z</dcterms:created>
  <dcterms:modified xsi:type="dcterms:W3CDTF">2017-11-19T09:51:00Z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